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8335F" w14:textId="77777777" w:rsidR="00FD2A01" w:rsidRPr="00D307CC" w:rsidRDefault="00FD2A01" w:rsidP="00FD2A01">
      <w:pPr>
        <w:pStyle w:val="Cmsor1"/>
        <w:numPr>
          <w:ilvl w:val="0"/>
          <w:numId w:val="1"/>
        </w:numPr>
        <w:tabs>
          <w:tab w:val="clear" w:pos="432"/>
        </w:tabs>
        <w:ind w:left="0" w:firstLine="0"/>
        <w:rPr>
          <w:rFonts w:ascii="Cambria" w:hAnsi="Cambria"/>
          <w:sz w:val="24"/>
          <w:szCs w:val="24"/>
        </w:rPr>
      </w:pPr>
    </w:p>
    <w:p w14:paraId="18E784ED" w14:textId="77777777" w:rsidR="00FD2A01" w:rsidRPr="00AB223D" w:rsidRDefault="00FD2A01" w:rsidP="00FD2A01">
      <w:pPr>
        <w:spacing w:after="240" w:line="360" w:lineRule="auto"/>
        <w:jc w:val="center"/>
        <w:rPr>
          <w:rFonts w:ascii="Cambria" w:hAnsi="Cambria" w:cs="Times New Roman"/>
          <w:b/>
          <w:sz w:val="28"/>
          <w:szCs w:val="28"/>
        </w:rPr>
      </w:pPr>
      <w:r w:rsidRPr="00AB223D">
        <w:rPr>
          <w:rFonts w:ascii="Cambria" w:hAnsi="Cambria" w:cs="Times New Roman"/>
          <w:b/>
          <w:sz w:val="28"/>
          <w:szCs w:val="28"/>
        </w:rPr>
        <w:t>Jelentkezési lap</w:t>
      </w:r>
    </w:p>
    <w:p w14:paraId="04E34188" w14:textId="77777777" w:rsidR="00FD2A01" w:rsidRPr="00D307CC" w:rsidRDefault="00FD2A01" w:rsidP="00FD2A01">
      <w:pPr>
        <w:spacing w:after="240" w:line="360" w:lineRule="auto"/>
        <w:jc w:val="center"/>
        <w:rPr>
          <w:rFonts w:ascii="Cambria" w:eastAsia="Times New Roman" w:hAnsi="Cambria" w:cs="Times New Roman"/>
          <w:b/>
          <w:sz w:val="24"/>
          <w:szCs w:val="24"/>
        </w:rPr>
      </w:pPr>
      <w:r w:rsidRPr="005851FB">
        <w:rPr>
          <w:rFonts w:ascii="Cambria" w:hAnsi="Cambria" w:cs="Times New Roman"/>
          <w:b/>
          <w:sz w:val="28"/>
          <w:szCs w:val="24"/>
        </w:rPr>
        <w:t>Zenetudományi felvételi előkészítő</w:t>
      </w:r>
    </w:p>
    <w:p w14:paraId="1D55B22F" w14:textId="77777777" w:rsidR="00FD2A01" w:rsidRPr="00D307CC" w:rsidRDefault="00FD2A01" w:rsidP="00FD2A01">
      <w:pPr>
        <w:tabs>
          <w:tab w:val="right" w:leader="dot" w:pos="8505"/>
        </w:tabs>
        <w:spacing w:after="240" w:line="360" w:lineRule="auto"/>
        <w:rPr>
          <w:rFonts w:ascii="Cambria" w:hAnsi="Cambria" w:cs="Times New Roman"/>
          <w:sz w:val="24"/>
          <w:szCs w:val="24"/>
        </w:rPr>
      </w:pPr>
      <w:r w:rsidRPr="00D307CC">
        <w:rPr>
          <w:rFonts w:ascii="Cambria" w:hAnsi="Cambria" w:cs="Times New Roman"/>
          <w:sz w:val="24"/>
          <w:szCs w:val="24"/>
        </w:rPr>
        <w:t>Név:</w:t>
      </w:r>
      <w:r w:rsidRPr="00D307CC">
        <w:rPr>
          <w:rFonts w:ascii="Cambria" w:hAnsi="Cambria" w:cs="Times New Roman"/>
          <w:sz w:val="24"/>
          <w:szCs w:val="24"/>
        </w:rPr>
        <w:tab/>
      </w:r>
    </w:p>
    <w:p w14:paraId="7BA17C41" w14:textId="77777777" w:rsidR="00FD2A01" w:rsidRPr="00D307CC" w:rsidRDefault="00FD2A01" w:rsidP="00FD2A01">
      <w:pPr>
        <w:tabs>
          <w:tab w:val="right" w:leader="dot" w:pos="8505"/>
        </w:tabs>
        <w:spacing w:after="240" w:line="360" w:lineRule="auto"/>
        <w:rPr>
          <w:rFonts w:ascii="Cambria" w:hAnsi="Cambria" w:cs="Times New Roman"/>
          <w:sz w:val="24"/>
          <w:szCs w:val="24"/>
        </w:rPr>
      </w:pPr>
      <w:r w:rsidRPr="00D307CC">
        <w:rPr>
          <w:rFonts w:ascii="Cambria" w:hAnsi="Cambria" w:cs="Times New Roman"/>
          <w:sz w:val="24"/>
          <w:szCs w:val="24"/>
        </w:rPr>
        <w:t>Állandó lakcím (számlázás cím):</w:t>
      </w:r>
      <w:r w:rsidRPr="00D307CC">
        <w:rPr>
          <w:rFonts w:ascii="Cambria" w:hAnsi="Cambria" w:cs="Times New Roman"/>
          <w:sz w:val="24"/>
          <w:szCs w:val="24"/>
        </w:rPr>
        <w:tab/>
      </w:r>
    </w:p>
    <w:p w14:paraId="7D28B8E1" w14:textId="77777777" w:rsidR="00FD2A01" w:rsidRPr="00D307CC" w:rsidRDefault="00FD2A01" w:rsidP="00FD2A01">
      <w:pPr>
        <w:tabs>
          <w:tab w:val="right" w:leader="dot" w:pos="8505"/>
        </w:tabs>
        <w:spacing w:after="240" w:line="360" w:lineRule="auto"/>
        <w:rPr>
          <w:rFonts w:ascii="Cambria" w:hAnsi="Cambria" w:cs="Times New Roman"/>
          <w:sz w:val="24"/>
          <w:szCs w:val="24"/>
        </w:rPr>
      </w:pPr>
      <w:r w:rsidRPr="00D307CC">
        <w:rPr>
          <w:rFonts w:ascii="Cambria" w:hAnsi="Cambria" w:cs="Times New Roman"/>
          <w:sz w:val="24"/>
          <w:szCs w:val="24"/>
        </w:rPr>
        <w:t>Telefonszám:</w:t>
      </w:r>
      <w:r w:rsidRPr="00D307CC">
        <w:rPr>
          <w:rFonts w:ascii="Cambria" w:hAnsi="Cambria" w:cs="Times New Roman"/>
          <w:sz w:val="24"/>
          <w:szCs w:val="24"/>
        </w:rPr>
        <w:tab/>
      </w:r>
    </w:p>
    <w:p w14:paraId="1E4985E7" w14:textId="77777777" w:rsidR="00FD2A01" w:rsidRPr="00D307CC" w:rsidRDefault="00FD2A01" w:rsidP="00FD2A01">
      <w:pPr>
        <w:tabs>
          <w:tab w:val="right" w:leader="dot" w:pos="8505"/>
        </w:tabs>
        <w:spacing w:after="240" w:line="360" w:lineRule="auto"/>
        <w:rPr>
          <w:rFonts w:ascii="Cambria" w:hAnsi="Cambria" w:cs="Times New Roman"/>
          <w:sz w:val="24"/>
          <w:szCs w:val="24"/>
        </w:rPr>
      </w:pPr>
      <w:r w:rsidRPr="00D307CC">
        <w:rPr>
          <w:rFonts w:ascii="Cambria" w:hAnsi="Cambria" w:cs="Times New Roman"/>
          <w:sz w:val="24"/>
          <w:szCs w:val="24"/>
        </w:rPr>
        <w:t>E-mail cím:</w:t>
      </w:r>
      <w:r w:rsidRPr="00D307CC">
        <w:rPr>
          <w:rFonts w:ascii="Cambria" w:hAnsi="Cambria" w:cs="Times New Roman"/>
          <w:sz w:val="24"/>
          <w:szCs w:val="24"/>
        </w:rPr>
        <w:tab/>
      </w:r>
    </w:p>
    <w:p w14:paraId="05A2B3A2" w14:textId="77777777" w:rsidR="00FD2A01" w:rsidRPr="00D307CC" w:rsidRDefault="00FD2A01" w:rsidP="00FD2A01">
      <w:pPr>
        <w:tabs>
          <w:tab w:val="right" w:leader="dot" w:pos="3402"/>
        </w:tabs>
        <w:spacing w:after="240" w:line="360" w:lineRule="auto"/>
        <w:rPr>
          <w:rFonts w:ascii="Cambria" w:hAnsi="Cambria" w:cs="Times New Roman"/>
          <w:sz w:val="24"/>
          <w:szCs w:val="24"/>
        </w:rPr>
      </w:pPr>
      <w:r w:rsidRPr="00D307CC">
        <w:rPr>
          <w:rFonts w:ascii="Cambria" w:hAnsi="Cambria" w:cs="Times New Roman"/>
          <w:sz w:val="24"/>
          <w:szCs w:val="24"/>
        </w:rPr>
        <w:t>Dátum:</w:t>
      </w:r>
      <w:r>
        <w:rPr>
          <w:rFonts w:ascii="Cambria" w:hAnsi="Cambria" w:cs="Times New Roman"/>
          <w:sz w:val="24"/>
          <w:szCs w:val="24"/>
        </w:rPr>
        <w:t xml:space="preserve"> </w:t>
      </w:r>
      <w:r w:rsidRPr="00D307CC">
        <w:rPr>
          <w:rFonts w:ascii="Cambria" w:hAnsi="Cambria" w:cs="Times New Roman"/>
          <w:sz w:val="24"/>
          <w:szCs w:val="24"/>
        </w:rPr>
        <w:tab/>
      </w:r>
    </w:p>
    <w:p w14:paraId="4DD1F09E" w14:textId="77777777" w:rsidR="00FD2A01" w:rsidRPr="005851FB" w:rsidRDefault="00FD2A01" w:rsidP="00FD2A01">
      <w:pPr>
        <w:spacing w:after="240" w:line="360" w:lineRule="auto"/>
        <w:rPr>
          <w:rFonts w:ascii="Cambria" w:hAnsi="Cambria" w:cs="Times New Roman"/>
          <w:sz w:val="24"/>
          <w:szCs w:val="24"/>
        </w:rPr>
      </w:pPr>
      <w:r w:rsidRPr="00D307CC">
        <w:rPr>
          <w:rFonts w:ascii="Cambria" w:hAnsi="Cambria" w:cs="Times New Roman"/>
          <w:b/>
          <w:sz w:val="24"/>
          <w:szCs w:val="24"/>
        </w:rPr>
        <w:t>Jelentkezési határidő: 202</w:t>
      </w:r>
      <w:r>
        <w:rPr>
          <w:rFonts w:ascii="Cambria" w:hAnsi="Cambria" w:cs="Times New Roman"/>
          <w:b/>
          <w:sz w:val="24"/>
          <w:szCs w:val="24"/>
        </w:rPr>
        <w:t>2</w:t>
      </w:r>
      <w:r w:rsidRPr="00D307CC">
        <w:rPr>
          <w:rFonts w:ascii="Cambria" w:hAnsi="Cambria" w:cs="Times New Roman"/>
          <w:b/>
          <w:sz w:val="24"/>
          <w:szCs w:val="24"/>
        </w:rPr>
        <w:t xml:space="preserve">. </w:t>
      </w:r>
      <w:r>
        <w:rPr>
          <w:rFonts w:ascii="Cambria" w:hAnsi="Cambria" w:cs="Times New Roman"/>
          <w:b/>
          <w:sz w:val="24"/>
          <w:szCs w:val="24"/>
        </w:rPr>
        <w:t>február 21</w:t>
      </w:r>
      <w:r w:rsidRPr="00D307CC">
        <w:rPr>
          <w:rFonts w:ascii="Cambria" w:hAnsi="Cambria" w:cs="Times New Roman"/>
          <w:b/>
          <w:sz w:val="24"/>
          <w:szCs w:val="24"/>
        </w:rPr>
        <w:t>.</w:t>
      </w:r>
    </w:p>
    <w:p w14:paraId="0A08C208" w14:textId="77777777" w:rsidR="00FD2A01" w:rsidRPr="00D307CC" w:rsidRDefault="00FD2A01" w:rsidP="00FD2A01">
      <w:pPr>
        <w:tabs>
          <w:tab w:val="right" w:leader="dot" w:pos="3402"/>
        </w:tabs>
        <w:spacing w:after="240" w:line="360" w:lineRule="auto"/>
        <w:rPr>
          <w:rFonts w:ascii="Cambria" w:hAnsi="Cambria" w:cs="Cambria"/>
          <w:sz w:val="24"/>
          <w:szCs w:val="24"/>
        </w:rPr>
      </w:pPr>
      <w:r w:rsidRPr="00D307CC">
        <w:rPr>
          <w:rFonts w:ascii="Cambria" w:hAnsi="Cambria" w:cs="Cambria"/>
          <w:sz w:val="24"/>
          <w:szCs w:val="24"/>
        </w:rPr>
        <w:t>A jelentkezési lap aláírásával és az Egyetem részére történő megküldésével hozzájárulok személyes adataimnak az adatkezelési tájékoztatóban foglaltak szerinti kezeléséhez.</w:t>
      </w:r>
    </w:p>
    <w:p w14:paraId="0D085E36" w14:textId="77777777" w:rsidR="00FD2A01" w:rsidRPr="00D307CC" w:rsidRDefault="00FD2A01" w:rsidP="00FD2A01">
      <w:pPr>
        <w:tabs>
          <w:tab w:val="right" w:leader="dot" w:pos="3402"/>
        </w:tabs>
        <w:spacing w:after="240" w:line="360" w:lineRule="auto"/>
        <w:rPr>
          <w:rFonts w:ascii="Cambria" w:hAnsi="Cambria" w:cs="Cambria"/>
          <w:sz w:val="24"/>
          <w:szCs w:val="24"/>
        </w:rPr>
      </w:pPr>
      <w:r w:rsidRPr="00D307CC">
        <w:rPr>
          <w:rFonts w:ascii="Cambria" w:hAnsi="Cambria" w:cs="Cambria"/>
          <w:sz w:val="24"/>
          <w:szCs w:val="24"/>
        </w:rPr>
        <w:t>Az adatkezelési tájékoztatóban fogla</w:t>
      </w:r>
      <w:r>
        <w:rPr>
          <w:rFonts w:ascii="Cambria" w:hAnsi="Cambria" w:cs="Cambria"/>
          <w:sz w:val="24"/>
          <w:szCs w:val="24"/>
        </w:rPr>
        <w:t>lt</w:t>
      </w:r>
      <w:r w:rsidRPr="00D307CC">
        <w:rPr>
          <w:rFonts w:ascii="Cambria" w:hAnsi="Cambria" w:cs="Cambria"/>
          <w:sz w:val="24"/>
          <w:szCs w:val="24"/>
        </w:rPr>
        <w:t>ak</w:t>
      </w:r>
      <w:r>
        <w:rPr>
          <w:rFonts w:ascii="Cambria" w:hAnsi="Cambria" w:cs="Cambria"/>
          <w:sz w:val="24"/>
          <w:szCs w:val="24"/>
        </w:rPr>
        <w:t>at</w:t>
      </w:r>
      <w:r w:rsidRPr="00D307CC">
        <w:rPr>
          <w:rFonts w:ascii="Cambria" w:hAnsi="Cambria" w:cs="Cambria"/>
          <w:sz w:val="24"/>
          <w:szCs w:val="24"/>
        </w:rPr>
        <w:t xml:space="preserve"> megismertem és elfogadom.</w:t>
      </w:r>
    </w:p>
    <w:p w14:paraId="15130507" w14:textId="77777777" w:rsidR="00FD2A01" w:rsidRPr="00D307CC" w:rsidRDefault="00FD2A01" w:rsidP="00FD2A01">
      <w:pPr>
        <w:tabs>
          <w:tab w:val="right" w:leader="dot" w:pos="3402"/>
        </w:tabs>
        <w:spacing w:after="240" w:line="360" w:lineRule="auto"/>
        <w:rPr>
          <w:rFonts w:ascii="Cambria" w:hAnsi="Cambria" w:cs="Cambria"/>
          <w:sz w:val="24"/>
          <w:szCs w:val="24"/>
        </w:rPr>
      </w:pPr>
    </w:p>
    <w:p w14:paraId="15B494FE" w14:textId="77777777" w:rsidR="00FD2A01" w:rsidRPr="00D307CC" w:rsidRDefault="00FD2A01" w:rsidP="00FD2A01">
      <w:pPr>
        <w:tabs>
          <w:tab w:val="center" w:leader="dot" w:pos="7088"/>
        </w:tabs>
        <w:spacing w:after="240" w:line="360" w:lineRule="auto"/>
        <w:ind w:left="4956"/>
        <w:jc w:val="center"/>
        <w:rPr>
          <w:rFonts w:ascii="Cambria" w:hAnsi="Cambria" w:cs="Times New Roman"/>
          <w:sz w:val="24"/>
          <w:szCs w:val="24"/>
        </w:rPr>
      </w:pPr>
      <w:r w:rsidRPr="00D307CC">
        <w:rPr>
          <w:rFonts w:ascii="Cambria" w:hAnsi="Cambria" w:cs="Times New Roman"/>
          <w:sz w:val="24"/>
          <w:szCs w:val="24"/>
        </w:rPr>
        <w:tab/>
      </w:r>
    </w:p>
    <w:p w14:paraId="4BC497A2" w14:textId="77777777" w:rsidR="00FD2A01" w:rsidRDefault="00FD2A01" w:rsidP="00FD2A01">
      <w:pPr>
        <w:spacing w:after="240" w:line="360" w:lineRule="auto"/>
        <w:ind w:left="4956"/>
        <w:jc w:val="center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aláírás</w:t>
      </w:r>
    </w:p>
    <w:p w14:paraId="4FFA0701" w14:textId="77777777" w:rsidR="00FD2A01" w:rsidRDefault="00FD2A01" w:rsidP="00FD2A01">
      <w:pPr>
        <w:spacing w:after="240" w:line="24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Átutaláshoz szükséges adatok:</w:t>
      </w:r>
    </w:p>
    <w:p w14:paraId="45EB9372" w14:textId="77777777" w:rsidR="00FD2A01" w:rsidRDefault="00FD2A01" w:rsidP="00FD2A01">
      <w:pPr>
        <w:spacing w:after="240" w:line="240" w:lineRule="auto"/>
        <w:rPr>
          <w:rFonts w:ascii="Cambria" w:hAnsi="Cambria" w:cs="Times New Roman"/>
          <w:sz w:val="24"/>
          <w:szCs w:val="24"/>
        </w:rPr>
      </w:pPr>
      <w:r w:rsidRPr="005851FB">
        <w:rPr>
          <w:rFonts w:ascii="Cambria" w:hAnsi="Cambria" w:cs="Times New Roman"/>
          <w:sz w:val="24"/>
          <w:szCs w:val="24"/>
        </w:rPr>
        <w:t>Név: Lis</w:t>
      </w:r>
      <w:r>
        <w:rPr>
          <w:rFonts w:ascii="Cambria" w:hAnsi="Cambria" w:cs="Times New Roman"/>
          <w:sz w:val="24"/>
          <w:szCs w:val="24"/>
        </w:rPr>
        <w:t>zt Ferenc Zeneművészeti Egyetem</w:t>
      </w:r>
    </w:p>
    <w:p w14:paraId="79844D55" w14:textId="77777777" w:rsidR="00FD2A01" w:rsidRPr="005851FB" w:rsidRDefault="00FD2A01" w:rsidP="00FD2A01">
      <w:pPr>
        <w:spacing w:after="240" w:line="240" w:lineRule="auto"/>
        <w:rPr>
          <w:rFonts w:ascii="Cambria" w:hAnsi="Cambria" w:cs="Times New Roman"/>
          <w:sz w:val="24"/>
          <w:szCs w:val="24"/>
        </w:rPr>
      </w:pPr>
      <w:r w:rsidRPr="005851FB">
        <w:rPr>
          <w:rFonts w:ascii="Cambria" w:hAnsi="Cambria" w:cs="Times New Roman"/>
          <w:sz w:val="24"/>
          <w:szCs w:val="24"/>
        </w:rPr>
        <w:t>Bankszámlaszám: 10032000-01426768-00000000 (MÁK)</w:t>
      </w:r>
    </w:p>
    <w:p w14:paraId="6397BCAC" w14:textId="77777777" w:rsidR="00FD2A01" w:rsidRPr="005851FB" w:rsidRDefault="00FD2A01" w:rsidP="00FD2A01">
      <w:pPr>
        <w:spacing w:after="240" w:line="240" w:lineRule="auto"/>
        <w:rPr>
          <w:rFonts w:ascii="Cambria" w:hAnsi="Cambria" w:cs="Times New Roman"/>
          <w:color w:val="C00000"/>
          <w:sz w:val="24"/>
          <w:szCs w:val="24"/>
        </w:rPr>
      </w:pPr>
      <w:r w:rsidRPr="005851FB">
        <w:rPr>
          <w:rFonts w:ascii="Cambria" w:hAnsi="Cambria" w:cs="Times New Roman"/>
          <w:color w:val="C00000"/>
          <w:sz w:val="24"/>
          <w:szCs w:val="24"/>
        </w:rPr>
        <w:t xml:space="preserve">Közlemény: Jelentkező neve + </w:t>
      </w:r>
      <w:proofErr w:type="spellStart"/>
      <w:r w:rsidRPr="005851FB">
        <w:rPr>
          <w:rFonts w:ascii="Cambria" w:hAnsi="Cambria" w:cs="Times New Roman"/>
          <w:color w:val="C00000"/>
          <w:sz w:val="24"/>
          <w:szCs w:val="24"/>
        </w:rPr>
        <w:t>Ztud</w:t>
      </w:r>
      <w:proofErr w:type="spellEnd"/>
      <w:r w:rsidRPr="005851FB">
        <w:rPr>
          <w:rFonts w:ascii="Cambria" w:hAnsi="Cambria" w:cs="Times New Roman"/>
          <w:color w:val="C00000"/>
          <w:sz w:val="24"/>
          <w:szCs w:val="24"/>
        </w:rPr>
        <w:t>. előkészítő</w:t>
      </w:r>
    </w:p>
    <w:p w14:paraId="4A85DBB4" w14:textId="77777777" w:rsidR="00645CFE" w:rsidRPr="003B7750" w:rsidRDefault="00645CFE" w:rsidP="00743BE0">
      <w:pPr>
        <w:rPr>
          <w:rFonts w:asciiTheme="majorHAnsi" w:hAnsiTheme="majorHAnsi"/>
          <w:sz w:val="24"/>
        </w:rPr>
      </w:pPr>
    </w:p>
    <w:p w14:paraId="0C4A7783" w14:textId="77777777" w:rsidR="003B7750" w:rsidRPr="004178E4" w:rsidRDefault="003B7750" w:rsidP="00743BE0">
      <w:pPr>
        <w:rPr>
          <w:sz w:val="16"/>
        </w:rPr>
      </w:pPr>
    </w:p>
    <w:sectPr w:rsidR="003B7750" w:rsidRPr="004178E4" w:rsidSect="006332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75" w:right="1417" w:bottom="1417" w:left="1276" w:header="426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8730D" w14:textId="77777777" w:rsidR="00FD2A01" w:rsidRDefault="00FD2A01" w:rsidP="006E48CB">
      <w:pPr>
        <w:spacing w:after="0" w:line="240" w:lineRule="auto"/>
      </w:pPr>
      <w:r>
        <w:separator/>
      </w:r>
    </w:p>
  </w:endnote>
  <w:endnote w:type="continuationSeparator" w:id="0">
    <w:p w14:paraId="263E477C" w14:textId="77777777" w:rsidR="00FD2A01" w:rsidRDefault="00FD2A01" w:rsidP="006E4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subsetted="1" w:fontKey="{4F87D234-203E-4E50-97E1-A0F05AD846C0}"/>
    <w:embedBold r:id="rId2" w:subsetted="1" w:fontKey="{68D9CA20-FA76-42C7-B237-EFAF99C15E0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C7349804-E3DD-4703-A428-83440968355A}"/>
    <w:embedBold r:id="rId4" w:fontKey="{D38D6DD5-4667-46F0-851C-E4A2B1BB025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Neue Frutiger World">
    <w:panose1 w:val="020B0603040304020203"/>
    <w:charset w:val="00"/>
    <w:family w:val="swiss"/>
    <w:notTrueType/>
    <w:pitch w:val="variable"/>
    <w:sig w:usb0="A5002EEF" w:usb1="C0000023" w:usb2="00000008" w:usb3="00000000" w:csb0="000101FF" w:csb1="00000000"/>
  </w:font>
  <w:font w:name="Kozuka Gothic Pr6N M">
    <w:panose1 w:val="000000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Neue Frutiger World Book">
    <w:panose1 w:val="020B0503040304020203"/>
    <w:charset w:val="00"/>
    <w:family w:val="swiss"/>
    <w:notTrueType/>
    <w:pitch w:val="variable"/>
    <w:sig w:usb0="A5002EEF" w:usb1="C0000023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1A6A6" w14:textId="77777777" w:rsidR="00451A9B" w:rsidRDefault="00451A9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5103C" w14:textId="77777777" w:rsidR="00645CFE" w:rsidRDefault="00926F13" w:rsidP="00645CFE">
    <w:pPr>
      <w:pStyle w:val="llb"/>
      <w:ind w:left="-1276"/>
    </w:pPr>
    <w:r w:rsidRPr="00645CFE">
      <w:rPr>
        <w:noProof/>
        <w:lang w:val="en-US"/>
      </w:rPr>
      <w:drawing>
        <wp:anchor distT="0" distB="0" distL="114300" distR="114300" simplePos="0" relativeHeight="251671552" behindDoc="1" locked="0" layoutInCell="1" allowOverlap="1" wp14:anchorId="11CEB5AA" wp14:editId="421BED8F">
          <wp:simplePos x="0" y="0"/>
          <wp:positionH relativeFrom="column">
            <wp:posOffset>-786406</wp:posOffset>
          </wp:positionH>
          <wp:positionV relativeFrom="paragraph">
            <wp:posOffset>-1303806</wp:posOffset>
          </wp:positionV>
          <wp:extent cx="7560310" cy="1441365"/>
          <wp:effectExtent l="0" t="0" r="2540" b="6985"/>
          <wp:wrapNone/>
          <wp:docPr id="3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hel\Desktop\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441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220C"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447566A2" wp14:editId="66EF2CF7">
              <wp:simplePos x="0" y="0"/>
              <wp:positionH relativeFrom="leftMargin">
                <wp:posOffset>6299200</wp:posOffset>
              </wp:positionH>
              <wp:positionV relativeFrom="margin">
                <wp:posOffset>8248015</wp:posOffset>
              </wp:positionV>
              <wp:extent cx="645160" cy="329565"/>
              <wp:effectExtent l="0" t="0" r="12065" b="635"/>
              <wp:wrapNone/>
              <wp:docPr id="5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516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B3865" w14:textId="77777777" w:rsidR="001B0057" w:rsidRPr="001B0057" w:rsidRDefault="003579AF" w:rsidP="001B0057">
                          <w:pPr>
                            <w:pBdr>
                              <w:bottom w:val="single" w:sz="4" w:space="18" w:color="auto"/>
                            </w:pBdr>
                            <w:jc w:val="right"/>
                          </w:pPr>
                          <w:r w:rsidRPr="001B0057">
                            <w:fldChar w:fldCharType="begin"/>
                          </w:r>
                          <w:r w:rsidR="001B0057" w:rsidRPr="001B0057">
                            <w:instrText xml:space="preserve"> PAGE   \* MERGEFORMAT </w:instrText>
                          </w:r>
                          <w:r w:rsidRPr="001B0057">
                            <w:fldChar w:fldCharType="separate"/>
                          </w:r>
                          <w:r w:rsidR="00743BE0">
                            <w:rPr>
                              <w:noProof/>
                            </w:rPr>
                            <w:t>2</w:t>
                          </w:r>
                          <w:r w:rsidRPr="001B0057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7566A2" id="Rectangle 7" o:spid="_x0000_s1026" style="position:absolute;left:0;text-align:left;margin-left:496pt;margin-top:649.45pt;width:50.8pt;height:25.95pt;z-index:251664384;visibility:visible;mso-wrap-style:square;mso-width-percent:80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8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" o:allowincell="f" stroked="f">
              <v:textbox>
                <w:txbxContent>
                  <w:p w14:paraId="315B3865" w14:textId="77777777" w:rsidR="001B0057" w:rsidRPr="001B0057" w:rsidRDefault="003579AF" w:rsidP="001B0057">
                    <w:pPr>
                      <w:pBdr>
                        <w:bottom w:val="single" w:sz="4" w:space="18" w:color="auto"/>
                      </w:pBdr>
                      <w:jc w:val="right"/>
                    </w:pPr>
                    <w:r w:rsidRPr="001B0057">
                      <w:fldChar w:fldCharType="begin"/>
                    </w:r>
                    <w:r w:rsidR="001B0057" w:rsidRPr="001B0057">
                      <w:instrText xml:space="preserve"> PAGE   \* MERGEFORMAT </w:instrText>
                    </w:r>
                    <w:r w:rsidRPr="001B0057">
                      <w:fldChar w:fldCharType="separate"/>
                    </w:r>
                    <w:r w:rsidR="00743BE0">
                      <w:rPr>
                        <w:noProof/>
                      </w:rPr>
                      <w:t>2</w:t>
                    </w:r>
                    <w:r w:rsidRPr="001B0057"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13161" w14:textId="77777777" w:rsidR="00322428" w:rsidRPr="00633290" w:rsidRDefault="00AC4816" w:rsidP="00633290">
    <w:pPr>
      <w:pStyle w:val="llb"/>
      <w:spacing w:line="180" w:lineRule="exact"/>
      <w:ind w:left="-567"/>
      <w:rPr>
        <w:rFonts w:ascii="Neue Frutiger World" w:eastAsia="Kozuka Gothic Pr6N M" w:hAnsi="Neue Frutiger World" w:cs="Neue Frutiger World"/>
        <w:sz w:val="16"/>
        <w:szCs w:val="16"/>
      </w:rPr>
    </w:pPr>
    <w:r w:rsidRPr="00633290">
      <w:rPr>
        <w:rFonts w:ascii="Neue Frutiger World" w:eastAsia="Kozuka Gothic Pr6N M" w:hAnsi="Neue Frutiger World" w:cs="Neue Frutiger World"/>
        <w:sz w:val="16"/>
        <w:szCs w:val="16"/>
      </w:rPr>
      <w:t>Liszt Ferenc Zeneművészeti Egyetem</w:t>
    </w:r>
  </w:p>
  <w:p w14:paraId="37903672" w14:textId="77777777" w:rsidR="00322428" w:rsidRPr="00633290" w:rsidRDefault="00451A9B" w:rsidP="00633290">
    <w:pPr>
      <w:pStyle w:val="llb"/>
      <w:spacing w:line="180" w:lineRule="exact"/>
      <w:ind w:left="-567"/>
      <w:rPr>
        <w:rFonts w:ascii="Neue Frutiger World Book" w:hAnsi="Neue Frutiger World Book" w:cs="Neue Frutiger World Book"/>
        <w:sz w:val="16"/>
        <w:szCs w:val="16"/>
      </w:rPr>
    </w:pPr>
    <w:r>
      <w:rPr>
        <w:rFonts w:ascii="Neue Frutiger World Book" w:hAnsi="Neue Frutiger World Book" w:cs="Neue Frutiger World Book"/>
        <w:sz w:val="16"/>
        <w:szCs w:val="16"/>
      </w:rPr>
      <w:t>Zenetudományi</w:t>
    </w:r>
    <w:r w:rsidR="00AC4816" w:rsidRPr="00633290">
      <w:rPr>
        <w:rFonts w:ascii="Neue Frutiger World Book" w:hAnsi="Neue Frutiger World Book" w:cs="Neue Frutiger World Book"/>
        <w:sz w:val="16"/>
        <w:szCs w:val="16"/>
      </w:rPr>
      <w:t xml:space="preserve"> Tanszék</w:t>
    </w:r>
  </w:p>
  <w:p w14:paraId="328595F2" w14:textId="77777777" w:rsidR="00AC4816" w:rsidRPr="00633290" w:rsidRDefault="00AC4816" w:rsidP="00633290">
    <w:pPr>
      <w:pStyle w:val="llb"/>
      <w:spacing w:line="180" w:lineRule="exact"/>
      <w:ind w:left="-567"/>
      <w:rPr>
        <w:rFonts w:ascii="Neue Frutiger World Book" w:hAnsi="Neue Frutiger World Book" w:cs="Neue Frutiger World Book"/>
        <w:sz w:val="16"/>
        <w:szCs w:val="16"/>
      </w:rPr>
    </w:pPr>
    <w:r w:rsidRPr="00633290">
      <w:rPr>
        <w:rFonts w:ascii="Neue Frutiger World Book" w:hAnsi="Neue Frutiger World Book" w:cs="Neue Frutiger World Book"/>
        <w:sz w:val="16"/>
        <w:szCs w:val="16"/>
      </w:rPr>
      <w:t>1061 Budapest, Liszt Ferenc tér 8.</w:t>
    </w:r>
  </w:p>
  <w:p w14:paraId="49D63948" w14:textId="77777777" w:rsidR="00AC4816" w:rsidRPr="00633290" w:rsidRDefault="00AC4816" w:rsidP="00633290">
    <w:pPr>
      <w:pStyle w:val="llb"/>
      <w:spacing w:line="180" w:lineRule="exact"/>
      <w:ind w:left="-567"/>
      <w:rPr>
        <w:rFonts w:ascii="Neue Frutiger World Book" w:hAnsi="Neue Frutiger World Book" w:cs="Neue Frutiger World Book"/>
        <w:sz w:val="16"/>
        <w:szCs w:val="16"/>
      </w:rPr>
    </w:pPr>
    <w:r w:rsidRPr="00633290">
      <w:rPr>
        <w:rFonts w:ascii="Neue Frutiger World Book" w:hAnsi="Neue Frutiger World Book" w:cs="Neue Frutiger World Book"/>
        <w:sz w:val="16"/>
        <w:szCs w:val="16"/>
      </w:rPr>
      <w:t>Központi telefonszám: (+36 1) 462 4600 ∙</w:t>
    </w:r>
    <w:r w:rsidR="00244F0A">
      <w:rPr>
        <w:rFonts w:ascii="Neue Frutiger World Book" w:hAnsi="Neue Frutiger World Book" w:cs="Neue Frutiger World Book"/>
        <w:sz w:val="16"/>
        <w:szCs w:val="16"/>
      </w:rPr>
      <w:t xml:space="preserve"> </w:t>
    </w:r>
    <w:r w:rsidRPr="00633290">
      <w:rPr>
        <w:rFonts w:ascii="Neue Frutiger World Book" w:hAnsi="Neue Frutiger World Book" w:cs="Neue Frutiger World Book"/>
        <w:sz w:val="16"/>
        <w:szCs w:val="16"/>
      </w:rPr>
      <w:t>lfze.hu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79E61" w14:textId="77777777" w:rsidR="00FD2A01" w:rsidRDefault="00FD2A01" w:rsidP="006E48CB">
      <w:pPr>
        <w:spacing w:after="0" w:line="240" w:lineRule="auto"/>
      </w:pPr>
      <w:r>
        <w:separator/>
      </w:r>
    </w:p>
  </w:footnote>
  <w:footnote w:type="continuationSeparator" w:id="0">
    <w:p w14:paraId="13A93857" w14:textId="77777777" w:rsidR="00FD2A01" w:rsidRDefault="00FD2A01" w:rsidP="006E4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99465" w14:textId="77777777" w:rsidR="00451A9B" w:rsidRDefault="00451A9B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5C45B" w14:textId="77777777" w:rsidR="006E48CB" w:rsidRPr="00A71658" w:rsidRDefault="00A115E8" w:rsidP="00A71658">
    <w:pPr>
      <w:pStyle w:val="lfej"/>
    </w:pPr>
    <w:r>
      <w:rPr>
        <w:noProof/>
        <w:lang w:eastAsia="hu-HU"/>
      </w:rPr>
      <w:t xml:space="preserve"> </w:t>
    </w:r>
    <w:r w:rsidR="00A71658">
      <w:rPr>
        <w:noProof/>
        <w:lang w:val="en-US"/>
      </w:rPr>
      <w:drawing>
        <wp:anchor distT="0" distB="0" distL="114300" distR="114300" simplePos="0" relativeHeight="251650048" behindDoc="1" locked="0" layoutInCell="1" allowOverlap="1" wp14:anchorId="7CB35E90" wp14:editId="083FC755">
          <wp:simplePos x="0" y="0"/>
          <wp:positionH relativeFrom="column">
            <wp:posOffset>18415</wp:posOffset>
          </wp:positionH>
          <wp:positionV relativeFrom="paragraph">
            <wp:posOffset>-3810</wp:posOffset>
          </wp:positionV>
          <wp:extent cx="2590800" cy="1066800"/>
          <wp:effectExtent l="19050" t="0" r="0" b="0"/>
          <wp:wrapNone/>
          <wp:docPr id="2" name="Kép 2" descr="C:\Users\Lehel\Desktop\Zeneakademia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hel\Desktop\Zeneakademia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E48CB">
      <w:tab/>
    </w:r>
    <w:r w:rsidR="00A71658">
      <w:tab/>
    </w:r>
  </w:p>
  <w:p w14:paraId="23DA8751" w14:textId="77777777" w:rsidR="00A115E8" w:rsidRDefault="00A115E8" w:rsidP="00A115E8">
    <w:pPr>
      <w:pStyle w:val="lfej"/>
      <w:rPr>
        <w:sz w:val="28"/>
      </w:rPr>
    </w:pPr>
    <w:r>
      <w:rPr>
        <w:sz w:val="28"/>
      </w:rPr>
      <w:tab/>
    </w:r>
    <w:r>
      <w:rPr>
        <w:sz w:val="28"/>
      </w:rPr>
      <w:tab/>
    </w:r>
  </w:p>
  <w:p w14:paraId="1185F801" w14:textId="77777777" w:rsidR="00A115E8" w:rsidRPr="00A71658" w:rsidRDefault="00A115E8" w:rsidP="00A115E8">
    <w:pPr>
      <w:pStyle w:val="lfej"/>
      <w:rPr>
        <w:sz w:val="28"/>
        <w:szCs w:val="28"/>
      </w:rPr>
    </w:pPr>
    <w:r>
      <w:rPr>
        <w:sz w:val="28"/>
      </w:rPr>
      <w:tab/>
    </w:r>
  </w:p>
  <w:tbl>
    <w:tblPr>
      <w:tblStyle w:val="Rcsostblzat"/>
      <w:tblpPr w:leftFromText="142" w:rightFromText="142" w:vertAnchor="text" w:horzAnchor="margin" w:tblpXSpec="right" w:tblpY="1"/>
      <w:tblOverlap w:val="never"/>
      <w:tblW w:w="5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42"/>
    </w:tblGrid>
    <w:tr w:rsidR="001B0057" w14:paraId="7C8211E1" w14:textId="77777777" w:rsidTr="001B0057">
      <w:trPr>
        <w:trHeight w:val="801"/>
      </w:trPr>
      <w:tc>
        <w:tcPr>
          <w:tcW w:w="5142" w:type="dxa"/>
          <w:vAlign w:val="center"/>
        </w:tcPr>
        <w:p w14:paraId="5B87ECEE" w14:textId="77777777" w:rsidR="001B0057" w:rsidRPr="008C69E0" w:rsidRDefault="001B0057" w:rsidP="001B0057">
          <w:pPr>
            <w:pStyle w:val="lfej"/>
            <w:jc w:val="right"/>
            <w:rPr>
              <w:b/>
            </w:rPr>
          </w:pPr>
          <w:r w:rsidRPr="008C69E0">
            <w:rPr>
              <w:b/>
            </w:rPr>
            <w:t>A dokumentum címe</w:t>
          </w:r>
        </w:p>
        <w:p w14:paraId="08994F40" w14:textId="77777777" w:rsidR="001B0057" w:rsidRPr="001B0057" w:rsidRDefault="008C69E0" w:rsidP="008C69E0">
          <w:pPr>
            <w:pStyle w:val="lfej"/>
            <w:jc w:val="right"/>
          </w:pPr>
          <w:r w:rsidRPr="008C69E0">
            <w:rPr>
              <w:b/>
            </w:rPr>
            <w:t>EZ A RÉSZ TÖRÖLHETŐ</w:t>
          </w:r>
          <w:r w:rsidR="001B0057">
            <w:t xml:space="preserve">                   </w:t>
          </w:r>
        </w:p>
      </w:tc>
    </w:tr>
  </w:tbl>
  <w:p w14:paraId="24F4D775" w14:textId="77777777" w:rsidR="00A71658" w:rsidRPr="00A71658" w:rsidRDefault="00A71658" w:rsidP="00A115E8">
    <w:pPr>
      <w:pStyle w:val="lfej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55AE2" w14:textId="77777777" w:rsidR="006E48CB" w:rsidRPr="00AF365C" w:rsidRDefault="00625CD3" w:rsidP="00AF365C">
    <w:pPr>
      <w:pStyle w:val="lfej"/>
    </w:pPr>
    <w:r>
      <w:rPr>
        <w:noProof/>
      </w:rPr>
      <w:drawing>
        <wp:anchor distT="0" distB="0" distL="114300" distR="114300" simplePos="0" relativeHeight="251672576" behindDoc="1" locked="0" layoutInCell="1" allowOverlap="1" wp14:anchorId="009CF0F4" wp14:editId="1FD45F5D">
          <wp:simplePos x="0" y="0"/>
          <wp:positionH relativeFrom="page">
            <wp:posOffset>0</wp:posOffset>
          </wp:positionH>
          <wp:positionV relativeFrom="paragraph">
            <wp:posOffset>0</wp:posOffset>
          </wp:positionV>
          <wp:extent cx="7527600" cy="1062000"/>
          <wp:effectExtent l="0" t="0" r="0" b="508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_hu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7600" cy="10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Cmsor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A01"/>
    <w:rsid w:val="000D119C"/>
    <w:rsid w:val="000D3F4F"/>
    <w:rsid w:val="001301C9"/>
    <w:rsid w:val="001B0057"/>
    <w:rsid w:val="001D7985"/>
    <w:rsid w:val="001E0754"/>
    <w:rsid w:val="0020030D"/>
    <w:rsid w:val="00240CCC"/>
    <w:rsid w:val="00244F0A"/>
    <w:rsid w:val="00322428"/>
    <w:rsid w:val="003579AF"/>
    <w:rsid w:val="003B570D"/>
    <w:rsid w:val="003B7750"/>
    <w:rsid w:val="003D2F67"/>
    <w:rsid w:val="003D5E3F"/>
    <w:rsid w:val="004178E4"/>
    <w:rsid w:val="00451A9B"/>
    <w:rsid w:val="004E2443"/>
    <w:rsid w:val="00502FEB"/>
    <w:rsid w:val="005560D4"/>
    <w:rsid w:val="00560173"/>
    <w:rsid w:val="00567629"/>
    <w:rsid w:val="0057563C"/>
    <w:rsid w:val="00587F27"/>
    <w:rsid w:val="005A7EA2"/>
    <w:rsid w:val="005C21C0"/>
    <w:rsid w:val="005E67DF"/>
    <w:rsid w:val="005E6F63"/>
    <w:rsid w:val="006063A8"/>
    <w:rsid w:val="00625CD3"/>
    <w:rsid w:val="00633290"/>
    <w:rsid w:val="00635B83"/>
    <w:rsid w:val="00637223"/>
    <w:rsid w:val="00645CFE"/>
    <w:rsid w:val="006C3E28"/>
    <w:rsid w:val="006E48CB"/>
    <w:rsid w:val="007344C3"/>
    <w:rsid w:val="00743BE0"/>
    <w:rsid w:val="008B1B21"/>
    <w:rsid w:val="008C69E0"/>
    <w:rsid w:val="008E089A"/>
    <w:rsid w:val="00926F13"/>
    <w:rsid w:val="00963AAF"/>
    <w:rsid w:val="009B39DA"/>
    <w:rsid w:val="009C220C"/>
    <w:rsid w:val="009E6545"/>
    <w:rsid w:val="00A115E8"/>
    <w:rsid w:val="00A4532F"/>
    <w:rsid w:val="00A71658"/>
    <w:rsid w:val="00AC4816"/>
    <w:rsid w:val="00AF365C"/>
    <w:rsid w:val="00AF66C2"/>
    <w:rsid w:val="00B9130F"/>
    <w:rsid w:val="00BE65ED"/>
    <w:rsid w:val="00C27885"/>
    <w:rsid w:val="00C7003E"/>
    <w:rsid w:val="00C7012E"/>
    <w:rsid w:val="00CB5AAC"/>
    <w:rsid w:val="00CF0F48"/>
    <w:rsid w:val="00D40727"/>
    <w:rsid w:val="00DD6E08"/>
    <w:rsid w:val="00E16BE9"/>
    <w:rsid w:val="00EC6EE4"/>
    <w:rsid w:val="00F267A4"/>
    <w:rsid w:val="00F56F28"/>
    <w:rsid w:val="00F8283B"/>
    <w:rsid w:val="00FA75DF"/>
    <w:rsid w:val="00FD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8512EDB"/>
  <w15:docId w15:val="{0EED71E7-D6D7-4A6B-8D7C-C22BFDA1C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="Georgia" w:cstheme="minorHAnsi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D2A01"/>
    <w:pPr>
      <w:suppressAutoHyphens/>
    </w:pPr>
    <w:rPr>
      <w:rFonts w:ascii="Trebuchet MS" w:eastAsia="Calibri" w:hAnsi="Trebuchet MS" w:cs="Trebuchet MS"/>
      <w:sz w:val="18"/>
      <w:lang w:eastAsia="zh-CN"/>
    </w:rPr>
  </w:style>
  <w:style w:type="paragraph" w:styleId="Cmsor1">
    <w:name w:val="heading 1"/>
    <w:basedOn w:val="Norml"/>
    <w:next w:val="Norml"/>
    <w:link w:val="Cmsor1Char"/>
    <w:qFormat/>
    <w:rsid w:val="009B39DA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unhideWhenUsed/>
    <w:qFormat/>
    <w:rsid w:val="009B39DA"/>
    <w:pPr>
      <w:keepNext/>
      <w:keepLines/>
      <w:spacing w:before="200"/>
      <w:outlineLvl w:val="1"/>
    </w:pPr>
    <w:rPr>
      <w:rFonts w:eastAsiaTheme="majorEastAsia" w:cstheme="majorBidi"/>
      <w:bCs/>
      <w:sz w:val="26"/>
      <w:szCs w:val="26"/>
    </w:rPr>
  </w:style>
  <w:style w:type="paragraph" w:styleId="Cmsor3">
    <w:name w:val="heading 3"/>
    <w:basedOn w:val="Norml"/>
    <w:next w:val="Norml"/>
    <w:link w:val="Cmsor3Char"/>
    <w:unhideWhenUsed/>
    <w:qFormat/>
    <w:rsid w:val="009B39D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E48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E48CB"/>
  </w:style>
  <w:style w:type="paragraph" w:styleId="llb">
    <w:name w:val="footer"/>
    <w:basedOn w:val="Norml"/>
    <w:link w:val="llbChar"/>
    <w:uiPriority w:val="99"/>
    <w:unhideWhenUsed/>
    <w:rsid w:val="006E48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E48CB"/>
  </w:style>
  <w:style w:type="paragraph" w:styleId="Buborkszveg">
    <w:name w:val="Balloon Text"/>
    <w:basedOn w:val="Norml"/>
    <w:link w:val="BuborkszvegChar"/>
    <w:uiPriority w:val="99"/>
    <w:semiHidden/>
    <w:unhideWhenUsed/>
    <w:rsid w:val="006E4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E48CB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A11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9B39DA"/>
    <w:rPr>
      <w:rFonts w:ascii="Trebuchet MS" w:eastAsiaTheme="majorEastAsia" w:hAnsi="Trebuchet MS" w:cstheme="majorBidi"/>
      <w:b/>
      <w:bCs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9B39DA"/>
    <w:rPr>
      <w:rFonts w:ascii="Trebuchet MS" w:eastAsiaTheme="majorEastAsia" w:hAnsi="Trebuchet MS" w:cstheme="majorBidi"/>
      <w:bCs/>
      <w:sz w:val="26"/>
      <w:szCs w:val="26"/>
    </w:rPr>
  </w:style>
  <w:style w:type="paragraph" w:styleId="Idzet">
    <w:name w:val="Quote"/>
    <w:basedOn w:val="Norml"/>
    <w:next w:val="Norml"/>
    <w:link w:val="IdzetChar"/>
    <w:uiPriority w:val="29"/>
    <w:qFormat/>
    <w:rsid w:val="00A115E8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A115E8"/>
    <w:rPr>
      <w:rFonts w:ascii="Georgia" w:hAnsi="Georgia"/>
      <w:i/>
      <w:iCs/>
      <w:color w:val="000000" w:themeColor="text1"/>
    </w:rPr>
  </w:style>
  <w:style w:type="paragraph" w:styleId="NormlWeb">
    <w:name w:val="Normal (Web)"/>
    <w:basedOn w:val="Norml"/>
    <w:uiPriority w:val="99"/>
    <w:semiHidden/>
    <w:unhideWhenUsed/>
    <w:rsid w:val="00645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9B39DA"/>
    <w:rPr>
      <w:rFonts w:asciiTheme="majorHAnsi" w:eastAsiaTheme="majorEastAsia" w:hAnsiTheme="majorHAnsi" w:cstheme="majorBidi"/>
      <w:b/>
      <w:bCs/>
      <w:color w:val="000000" w:themeColor="text1"/>
      <w:sz w:val="18"/>
    </w:rPr>
  </w:style>
  <w:style w:type="character" w:styleId="Oldalszm">
    <w:name w:val="page number"/>
    <w:basedOn w:val="Bekezdsalapbettpusa"/>
    <w:uiPriority w:val="99"/>
    <w:unhideWhenUsed/>
    <w:rsid w:val="001B0057"/>
    <w:rPr>
      <w:rFonts w:eastAsiaTheme="minorEastAsia" w:cstheme="minorBidi"/>
      <w:bCs w:val="0"/>
      <w:iCs w:val="0"/>
      <w:szCs w:val="22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4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_KREATIV_STUDIO\Lev&#233;lpap&#237;rok%20fejl&#233;ccel\Zenetudom&#225;nyi%20Tansz&#233;k\zenetudomanyi_tanszek_pantone_hu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F0E551-7291-40CA-9345-C90240314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zenetudomanyi_tanszek_pantone_hu</Template>
  <TotalTime>1</TotalTime>
  <Pages>1</Pages>
  <Words>74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Liszt Ferenc Zeneművészeti Egyetem</Company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</dc:creator>
  <cp:lastModifiedBy>Júlia Bársony-Belicza</cp:lastModifiedBy>
  <cp:revision>1</cp:revision>
  <cp:lastPrinted>2013-10-07T19:27:00Z</cp:lastPrinted>
  <dcterms:created xsi:type="dcterms:W3CDTF">2022-02-02T13:42:00Z</dcterms:created>
  <dcterms:modified xsi:type="dcterms:W3CDTF">2022-02-02T13:43:00Z</dcterms:modified>
</cp:coreProperties>
</file>