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FFFBD" w14:textId="5032FA26" w:rsidR="00645CFE" w:rsidRPr="000E6B2E" w:rsidRDefault="00645CFE" w:rsidP="00743BE0">
      <w:pPr>
        <w:rPr>
          <w:rFonts w:asciiTheme="majorHAnsi" w:hAnsiTheme="majorHAnsi"/>
        </w:rPr>
      </w:pPr>
    </w:p>
    <w:p w14:paraId="4B3BFFE9" w14:textId="77777777" w:rsidR="00582A1D" w:rsidRPr="00582A1D" w:rsidRDefault="00582A1D" w:rsidP="00582A1D">
      <w:pPr>
        <w:jc w:val="center"/>
        <w:rPr>
          <w:rFonts w:asciiTheme="majorHAnsi" w:hAnsiTheme="majorHAnsi"/>
          <w:b/>
        </w:rPr>
      </w:pPr>
      <w:r w:rsidRPr="00582A1D">
        <w:rPr>
          <w:rFonts w:asciiTheme="majorHAnsi" w:hAnsiTheme="majorHAnsi"/>
          <w:b/>
        </w:rPr>
        <w:t>Fiatal Karvezetők Versenye egyetemi és főiskolai hallgatók részére</w:t>
      </w:r>
    </w:p>
    <w:p w14:paraId="57D55D38" w14:textId="77777777" w:rsidR="00582A1D" w:rsidRPr="00582A1D" w:rsidRDefault="00582A1D" w:rsidP="00582A1D">
      <w:pPr>
        <w:jc w:val="center"/>
        <w:rPr>
          <w:rFonts w:asciiTheme="majorHAnsi" w:hAnsiTheme="majorHAnsi"/>
          <w:b/>
        </w:rPr>
      </w:pPr>
      <w:r w:rsidRPr="00582A1D">
        <w:rPr>
          <w:rFonts w:asciiTheme="majorHAnsi" w:hAnsiTheme="majorHAnsi"/>
          <w:b/>
        </w:rPr>
        <w:t>LANTOS REZSŐ EMLÉKÉRE</w:t>
      </w:r>
    </w:p>
    <w:p w14:paraId="4EB35F71" w14:textId="2F660370" w:rsidR="000E6B2E" w:rsidRPr="00582A1D" w:rsidRDefault="00582A1D" w:rsidP="00582A1D">
      <w:pPr>
        <w:jc w:val="center"/>
        <w:rPr>
          <w:rFonts w:asciiTheme="majorHAnsi" w:hAnsiTheme="majorHAnsi"/>
          <w:b/>
        </w:rPr>
      </w:pPr>
      <w:r w:rsidRPr="00582A1D">
        <w:rPr>
          <w:rFonts w:asciiTheme="majorHAnsi" w:hAnsiTheme="majorHAnsi"/>
          <w:b/>
        </w:rPr>
        <w:t>2022</w:t>
      </w:r>
    </w:p>
    <w:p w14:paraId="3AFD7CB1" w14:textId="77777777" w:rsidR="000E6B2E" w:rsidRPr="000E6B2E" w:rsidRDefault="000E6B2E" w:rsidP="000E6B2E">
      <w:pPr>
        <w:rPr>
          <w:rFonts w:asciiTheme="majorHAnsi" w:hAnsiTheme="majorHAnsi"/>
          <w:sz w:val="22"/>
          <w:szCs w:val="22"/>
        </w:rPr>
      </w:pPr>
    </w:p>
    <w:p w14:paraId="29A55643" w14:textId="6D617F42" w:rsidR="000E6B2E" w:rsidRPr="00582A1D" w:rsidRDefault="000E6B2E" w:rsidP="000E6B2E">
      <w:pPr>
        <w:jc w:val="center"/>
        <w:rPr>
          <w:rFonts w:asciiTheme="majorHAnsi" w:hAnsiTheme="majorHAnsi"/>
          <w:b/>
          <w:bCs/>
          <w:spacing w:val="30"/>
          <w:sz w:val="26"/>
          <w:szCs w:val="26"/>
        </w:rPr>
      </w:pPr>
      <w:r w:rsidRPr="00582A1D">
        <w:rPr>
          <w:rFonts w:asciiTheme="majorHAnsi" w:hAnsiTheme="majorHAnsi"/>
          <w:b/>
          <w:bCs/>
          <w:spacing w:val="30"/>
          <w:sz w:val="26"/>
          <w:szCs w:val="26"/>
        </w:rPr>
        <w:t>JELENTKEZÉSI LAP</w:t>
      </w:r>
    </w:p>
    <w:p w14:paraId="505BF74B" w14:textId="77777777" w:rsidR="000E6B2E" w:rsidRPr="000E6B2E" w:rsidRDefault="000E6B2E" w:rsidP="000E6B2E">
      <w:pPr>
        <w:jc w:val="center"/>
        <w:rPr>
          <w:rFonts w:asciiTheme="majorHAnsi" w:hAnsiTheme="majorHAnsi"/>
          <w:b/>
          <w:bCs/>
          <w:spacing w:val="20"/>
          <w:sz w:val="26"/>
          <w:szCs w:val="26"/>
        </w:rPr>
      </w:pPr>
    </w:p>
    <w:p w14:paraId="46EB1883" w14:textId="77777777" w:rsidR="000E6B2E" w:rsidRPr="000E6B2E" w:rsidRDefault="000E6B2E" w:rsidP="000E6B2E">
      <w:pPr>
        <w:widowControl w:val="0"/>
        <w:rPr>
          <w:rFonts w:asciiTheme="majorHAnsi" w:hAnsiTheme="majorHAnsi"/>
          <w:sz w:val="22"/>
          <w:szCs w:val="22"/>
        </w:rPr>
      </w:pPr>
    </w:p>
    <w:tbl>
      <w:tblPr>
        <w:tblStyle w:val="TableNormal"/>
        <w:tblW w:w="910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6520"/>
      </w:tblGrid>
      <w:tr w:rsidR="000E6B2E" w:rsidRPr="000E6B2E" w14:paraId="76BF31B9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84111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Név: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4FD18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15EE6C58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7D1DF2BB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38A88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Születési hely, idő: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654DA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60321A0B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33EAD028" w14:textId="77777777" w:rsidTr="00582A1D">
        <w:trPr>
          <w:trHeight w:val="63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5EEDE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Intézmény, szak, évfolyam: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962BB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2FADA6F5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769840B7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06F7D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Értesítési (postai) cím: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1E9E7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1D76EE14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174C0DAE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7A950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E-mail: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72D37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22FE77F1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7C737387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5775E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Telefon: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142F7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3A62D433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</w:tbl>
    <w:p w14:paraId="7423FB6D" w14:textId="77777777" w:rsidR="000E6B2E" w:rsidRPr="000E6B2E" w:rsidRDefault="000E6B2E" w:rsidP="000E6B2E">
      <w:pPr>
        <w:widowControl w:val="0"/>
        <w:rPr>
          <w:rFonts w:asciiTheme="majorHAnsi" w:hAnsiTheme="majorHAnsi"/>
          <w:sz w:val="22"/>
          <w:szCs w:val="22"/>
        </w:rPr>
      </w:pPr>
    </w:p>
    <w:p w14:paraId="50BC2F5D" w14:textId="0DBD3B91" w:rsidR="000E6B2E" w:rsidRDefault="000E6B2E" w:rsidP="000E6B2E">
      <w:pPr>
        <w:jc w:val="both"/>
        <w:rPr>
          <w:rFonts w:asciiTheme="majorHAnsi" w:hAnsiTheme="majorHAnsi"/>
        </w:rPr>
      </w:pPr>
      <w:r w:rsidRPr="000E6B2E">
        <w:rPr>
          <w:rFonts w:asciiTheme="majorHAnsi" w:hAnsiTheme="majorHAnsi"/>
        </w:rPr>
        <w:t>Kérem, nyilatkozzon arról, hogy van-e a hallgatói jogviszonyból származó ösztöndíjon kívül más jövedelme!</w:t>
      </w:r>
      <w:r>
        <w:rPr>
          <w:rFonts w:asciiTheme="majorHAnsi" w:hAnsiTheme="majorHAnsi"/>
        </w:rPr>
        <w:t xml:space="preserve"> </w:t>
      </w:r>
      <w:r w:rsidRPr="000E6B2E">
        <w:rPr>
          <w:rFonts w:asciiTheme="majorHAnsi" w:hAnsiTheme="majorHAnsi"/>
        </w:rPr>
        <w:t>(a megfelelő válasz aláhúzandó)</w:t>
      </w:r>
    </w:p>
    <w:p w14:paraId="351A13EB" w14:textId="77777777" w:rsidR="000E6B2E" w:rsidRPr="000E6B2E" w:rsidRDefault="000E6B2E" w:rsidP="000E6B2E">
      <w:pPr>
        <w:jc w:val="both"/>
        <w:rPr>
          <w:rFonts w:asciiTheme="majorHAnsi" w:hAnsiTheme="majorHAnsi"/>
        </w:rPr>
      </w:pPr>
    </w:p>
    <w:p w14:paraId="5E71DC3F" w14:textId="77777777" w:rsidR="000E6B2E" w:rsidRPr="000E6B2E" w:rsidRDefault="000E6B2E" w:rsidP="000E6B2E">
      <w:pPr>
        <w:jc w:val="center"/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>VAN – NINCS</w:t>
      </w:r>
    </w:p>
    <w:p w14:paraId="3DB0745B" w14:textId="77777777" w:rsidR="000E6B2E" w:rsidRDefault="000E6B2E" w:rsidP="000E6B2E">
      <w:pPr>
        <w:rPr>
          <w:rFonts w:asciiTheme="majorHAnsi" w:hAnsiTheme="majorHAnsi"/>
        </w:rPr>
      </w:pPr>
    </w:p>
    <w:p w14:paraId="24CF98EF" w14:textId="77777777" w:rsidR="000E6B2E" w:rsidRDefault="000E6B2E" w:rsidP="000E6B2E">
      <w:pPr>
        <w:rPr>
          <w:rFonts w:asciiTheme="majorHAnsi" w:hAnsiTheme="majorHAnsi"/>
        </w:rPr>
      </w:pPr>
    </w:p>
    <w:p w14:paraId="511B5871" w14:textId="356CAA57" w:rsidR="000E6B2E" w:rsidRPr="000E6B2E" w:rsidRDefault="000E6B2E" w:rsidP="000E6B2E">
      <w:pPr>
        <w:rPr>
          <w:rFonts w:asciiTheme="majorHAnsi" w:hAnsiTheme="majorHAnsi"/>
        </w:rPr>
      </w:pPr>
      <w:r w:rsidRPr="000E6B2E">
        <w:rPr>
          <w:rFonts w:asciiTheme="majorHAnsi" w:hAnsiTheme="majorHAnsi"/>
        </w:rPr>
        <w:t>Mellékletek:</w:t>
      </w:r>
    </w:p>
    <w:p w14:paraId="211CD50C" w14:textId="77777777" w:rsidR="000E6B2E" w:rsidRPr="000E6B2E" w:rsidRDefault="000E6B2E" w:rsidP="000E6B2E">
      <w:pPr>
        <w:rPr>
          <w:rFonts w:asciiTheme="majorHAnsi" w:hAnsiTheme="majorHAnsi"/>
        </w:rPr>
      </w:pPr>
    </w:p>
    <w:p w14:paraId="6A25F9B6" w14:textId="1D8E353F" w:rsidR="000E6B2E" w:rsidRPr="000E6B2E" w:rsidRDefault="00582A1D" w:rsidP="000E6B2E">
      <w:pPr>
        <w:numPr>
          <w:ilvl w:val="0"/>
          <w:numId w:val="2"/>
        </w:num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Önéletrajz</w:t>
      </w:r>
      <w:bookmarkStart w:id="0" w:name="_GoBack"/>
      <w:bookmarkEnd w:id="0"/>
    </w:p>
    <w:p w14:paraId="4DE9987A" w14:textId="77777777" w:rsidR="000E6B2E" w:rsidRPr="000E6B2E" w:rsidRDefault="000E6B2E" w:rsidP="000E6B2E">
      <w:pPr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>Tanszéki ajánlás</w:t>
      </w:r>
    </w:p>
    <w:p w14:paraId="158B669A" w14:textId="77777777" w:rsidR="000E6B2E" w:rsidRPr="000E6B2E" w:rsidRDefault="000E6B2E" w:rsidP="000E6B2E">
      <w:pPr>
        <w:rPr>
          <w:rFonts w:asciiTheme="majorHAnsi" w:hAnsiTheme="majorHAnsi"/>
          <w:b/>
          <w:bCs/>
        </w:rPr>
      </w:pPr>
    </w:p>
    <w:p w14:paraId="7E840FCA" w14:textId="77777777" w:rsidR="000E6B2E" w:rsidRDefault="000E6B2E" w:rsidP="000E6B2E">
      <w:pPr>
        <w:rPr>
          <w:rFonts w:asciiTheme="majorHAnsi" w:hAnsiTheme="majorHAnsi"/>
          <w:b/>
          <w:bCs/>
        </w:rPr>
      </w:pPr>
    </w:p>
    <w:p w14:paraId="1FEBD31A" w14:textId="0CF718EE" w:rsidR="000E6B2E" w:rsidRPr="000E6B2E" w:rsidRDefault="000E6B2E" w:rsidP="000E6B2E">
      <w:pPr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>Dátum:</w:t>
      </w:r>
      <w:r w:rsidRPr="000E6B2E">
        <w:rPr>
          <w:rFonts w:asciiTheme="majorHAnsi" w:hAnsiTheme="majorHAnsi"/>
          <w:b/>
          <w:bCs/>
        </w:rPr>
        <w:tab/>
      </w:r>
      <w:r w:rsidRPr="000E6B2E">
        <w:rPr>
          <w:rFonts w:asciiTheme="majorHAnsi" w:hAnsiTheme="majorHAnsi"/>
          <w:b/>
          <w:bCs/>
        </w:rPr>
        <w:tab/>
      </w:r>
      <w:r w:rsidRPr="000E6B2E">
        <w:rPr>
          <w:rFonts w:asciiTheme="majorHAnsi" w:hAnsiTheme="majorHAnsi"/>
          <w:b/>
          <w:bCs/>
        </w:rPr>
        <w:tab/>
      </w:r>
      <w:r w:rsidRPr="000E6B2E">
        <w:rPr>
          <w:rFonts w:asciiTheme="majorHAnsi" w:hAnsiTheme="majorHAnsi"/>
          <w:b/>
          <w:bCs/>
        </w:rPr>
        <w:tab/>
      </w:r>
    </w:p>
    <w:p w14:paraId="350E45EB" w14:textId="77777777" w:rsidR="000E6B2E" w:rsidRPr="000E6B2E" w:rsidRDefault="000E6B2E" w:rsidP="000E6B2E">
      <w:pPr>
        <w:rPr>
          <w:rFonts w:asciiTheme="majorHAnsi" w:hAnsiTheme="majorHAnsi"/>
          <w:b/>
          <w:bCs/>
        </w:rPr>
      </w:pPr>
    </w:p>
    <w:p w14:paraId="7F9D080E" w14:textId="77777777" w:rsidR="000E6B2E" w:rsidRPr="000E6B2E" w:rsidRDefault="000E6B2E" w:rsidP="000E6B2E">
      <w:pPr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ab/>
      </w:r>
    </w:p>
    <w:p w14:paraId="464B106C" w14:textId="312584DC" w:rsidR="000E6B2E" w:rsidRPr="000E6B2E" w:rsidRDefault="000E6B2E" w:rsidP="000E6B2E">
      <w:pPr>
        <w:ind w:left="4956"/>
        <w:jc w:val="center"/>
        <w:rPr>
          <w:rFonts w:asciiTheme="majorHAnsi" w:hAnsiTheme="majorHAnsi"/>
        </w:rPr>
      </w:pPr>
      <w:r w:rsidRPr="000E6B2E">
        <w:rPr>
          <w:rFonts w:asciiTheme="majorHAnsi" w:hAnsiTheme="majorHAnsi"/>
        </w:rPr>
        <w:t>……………………………………………………….</w:t>
      </w:r>
    </w:p>
    <w:p w14:paraId="48C1EB81" w14:textId="0766C743" w:rsidR="000E6B2E" w:rsidRPr="000E6B2E" w:rsidRDefault="000E6B2E" w:rsidP="000E6B2E">
      <w:pPr>
        <w:ind w:left="4956"/>
        <w:jc w:val="center"/>
        <w:rPr>
          <w:rFonts w:asciiTheme="majorHAnsi" w:hAnsiTheme="majorHAnsi"/>
          <w:sz w:val="28"/>
          <w:szCs w:val="28"/>
        </w:rPr>
      </w:pPr>
      <w:r w:rsidRPr="000E6B2E">
        <w:rPr>
          <w:rFonts w:asciiTheme="majorHAnsi" w:hAnsiTheme="majorHAnsi"/>
        </w:rPr>
        <w:t>aláírás</w:t>
      </w:r>
    </w:p>
    <w:p w14:paraId="7A80D1CC" w14:textId="77777777" w:rsidR="000E6B2E" w:rsidRPr="000E6B2E" w:rsidRDefault="000E6B2E" w:rsidP="00743BE0">
      <w:pPr>
        <w:rPr>
          <w:rFonts w:asciiTheme="majorHAnsi" w:hAnsiTheme="majorHAnsi"/>
          <w:sz w:val="28"/>
          <w:szCs w:val="28"/>
        </w:rPr>
      </w:pPr>
    </w:p>
    <w:p w14:paraId="61E2BDAA" w14:textId="77777777" w:rsidR="003B7750" w:rsidRPr="000E6B2E" w:rsidRDefault="003B7750" w:rsidP="00743BE0">
      <w:pPr>
        <w:rPr>
          <w:rFonts w:asciiTheme="majorHAnsi" w:hAnsiTheme="majorHAnsi"/>
          <w:sz w:val="16"/>
        </w:rPr>
      </w:pPr>
    </w:p>
    <w:sectPr w:rsidR="003B7750" w:rsidRPr="000E6B2E" w:rsidSect="00633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5" w:right="1417" w:bottom="1417" w:left="1276" w:header="42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B9A83" w14:textId="77777777" w:rsidR="000E6B2E" w:rsidRDefault="000E6B2E" w:rsidP="006E48CB">
      <w:r>
        <w:separator/>
      </w:r>
    </w:p>
  </w:endnote>
  <w:endnote w:type="continuationSeparator" w:id="0">
    <w:p w14:paraId="5D998F9C" w14:textId="77777777" w:rsidR="000E6B2E" w:rsidRDefault="000E6B2E" w:rsidP="006E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34392E0-C38C-4A97-A0BC-13FA5E6F746A}"/>
    <w:embedBold r:id="rId2" w:fontKey="{786475C2-7044-432E-91E9-664596CB2A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ue Frutiger World">
    <w:panose1 w:val="020B0603040304020203"/>
    <w:charset w:val="00"/>
    <w:family w:val="swiss"/>
    <w:notTrueType/>
    <w:pitch w:val="variable"/>
    <w:sig w:usb0="A5002EEF" w:usb1="C0000023" w:usb2="00000008" w:usb3="00000000" w:csb0="000101FF" w:csb1="00000000"/>
  </w:font>
  <w:font w:name="Kozuka Gothic Pr6N M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Neue Frutiger World Book">
    <w:panose1 w:val="020B0503040304020203"/>
    <w:charset w:val="00"/>
    <w:family w:val="swiss"/>
    <w:notTrueType/>
    <w:pitch w:val="variable"/>
    <w:sig w:usb0="A5002EEF" w:usb1="C0000023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AF927" w14:textId="77777777" w:rsidR="00451A9B" w:rsidRDefault="00451A9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D58EB" w14:textId="77777777" w:rsidR="00645CFE" w:rsidRDefault="00926F13" w:rsidP="00645CFE">
    <w:pPr>
      <w:pStyle w:val="llb"/>
      <w:ind w:left="-1276"/>
    </w:pPr>
    <w:r w:rsidRPr="00645CFE">
      <w:rPr>
        <w:noProof/>
      </w:rPr>
      <w:drawing>
        <wp:anchor distT="0" distB="0" distL="114300" distR="114300" simplePos="0" relativeHeight="251671552" behindDoc="1" locked="0" layoutInCell="1" allowOverlap="1" wp14:anchorId="7267987B" wp14:editId="0B51AA56">
          <wp:simplePos x="0" y="0"/>
          <wp:positionH relativeFrom="column">
            <wp:posOffset>-786406</wp:posOffset>
          </wp:positionH>
          <wp:positionV relativeFrom="paragraph">
            <wp:posOffset>-1303806</wp:posOffset>
          </wp:positionV>
          <wp:extent cx="7560310" cy="1441365"/>
          <wp:effectExtent l="0" t="0" r="2540" b="6985"/>
          <wp:wrapNone/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hel\Desktop\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1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220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7005E43" wp14:editId="442D12F2">
              <wp:simplePos x="0" y="0"/>
              <wp:positionH relativeFrom="leftMargin">
                <wp:posOffset>6299200</wp:posOffset>
              </wp:positionH>
              <wp:positionV relativeFrom="margin">
                <wp:posOffset>8248015</wp:posOffset>
              </wp:positionV>
              <wp:extent cx="645160" cy="329565"/>
              <wp:effectExtent l="0" t="0" r="12065" b="635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16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D0638" w14:textId="77777777" w:rsidR="001B0057" w:rsidRPr="001B0057" w:rsidRDefault="003579AF" w:rsidP="001B0057">
                          <w:pPr>
                            <w:pBdr>
                              <w:bottom w:val="single" w:sz="4" w:space="18" w:color="auto"/>
                            </w:pBdr>
                            <w:jc w:val="right"/>
                          </w:pPr>
                          <w:r w:rsidRPr="001B0057">
                            <w:fldChar w:fldCharType="begin"/>
                          </w:r>
                          <w:r w:rsidR="001B0057" w:rsidRPr="001B0057">
                            <w:instrText xml:space="preserve"> PAGE   \* MERGEFORMAT </w:instrText>
                          </w:r>
                          <w:r w:rsidRPr="001B0057">
                            <w:fldChar w:fldCharType="separate"/>
                          </w:r>
                          <w:r w:rsidR="00743BE0">
                            <w:rPr>
                              <w:noProof/>
                            </w:rPr>
                            <w:t>2</w:t>
                          </w:r>
                          <w:r w:rsidRPr="001B005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005E43" id="Rectangle 7" o:spid="_x0000_s1026" style="position:absolute;left:0;text-align:left;margin-left:496pt;margin-top:649.45pt;width:50.8pt;height:25.95pt;z-index:251664384;visibility:visible;mso-wrap-style:square;mso-width-percent:80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" o:allowincell="f" stroked="f">
              <v:textbox>
                <w:txbxContent>
                  <w:p w14:paraId="68CD0638" w14:textId="77777777" w:rsidR="001B0057" w:rsidRPr="001B0057" w:rsidRDefault="003579AF" w:rsidP="001B0057">
                    <w:pPr>
                      <w:pBdr>
                        <w:bottom w:val="single" w:sz="4" w:space="18" w:color="auto"/>
                      </w:pBdr>
                      <w:jc w:val="right"/>
                    </w:pPr>
                    <w:r w:rsidRPr="001B0057">
                      <w:fldChar w:fldCharType="begin"/>
                    </w:r>
                    <w:r w:rsidR="001B0057" w:rsidRPr="001B0057">
                      <w:instrText xml:space="preserve"> PAGE   \* MERGEFORMAT </w:instrText>
                    </w:r>
                    <w:r w:rsidRPr="001B0057">
                      <w:fldChar w:fldCharType="separate"/>
                    </w:r>
                    <w:r w:rsidR="00743BE0">
                      <w:rPr>
                        <w:noProof/>
                      </w:rPr>
                      <w:t>2</w:t>
                    </w:r>
                    <w:r w:rsidRPr="001B0057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32D15" w14:textId="77777777" w:rsidR="00322428" w:rsidRPr="00633290" w:rsidRDefault="00AC4816" w:rsidP="00633290">
    <w:pPr>
      <w:pStyle w:val="llb"/>
      <w:spacing w:line="180" w:lineRule="exact"/>
      <w:ind w:left="-567"/>
      <w:rPr>
        <w:rFonts w:ascii="Neue Frutiger World" w:eastAsia="Kozuka Gothic Pr6N M" w:hAnsi="Neue Frutiger World" w:cs="Neue Frutiger World"/>
        <w:sz w:val="16"/>
        <w:szCs w:val="16"/>
      </w:rPr>
    </w:pPr>
    <w:r w:rsidRPr="00633290">
      <w:rPr>
        <w:rFonts w:ascii="Neue Frutiger World" w:eastAsia="Kozuka Gothic Pr6N M" w:hAnsi="Neue Frutiger World" w:cs="Neue Frutiger World"/>
        <w:sz w:val="16"/>
        <w:szCs w:val="16"/>
      </w:rPr>
      <w:t>Liszt Ferenc Zeneművészeti Egyetem</w:t>
    </w:r>
  </w:p>
  <w:p w14:paraId="6F5564E7" w14:textId="77777777" w:rsidR="00322428" w:rsidRPr="00633290" w:rsidRDefault="007029CE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>
      <w:rPr>
        <w:rFonts w:ascii="Neue Frutiger World Book" w:hAnsi="Neue Frutiger World Book" w:cs="Neue Frutiger World Book"/>
        <w:sz w:val="16"/>
        <w:szCs w:val="16"/>
      </w:rPr>
      <w:t xml:space="preserve">Karmester és Karvezető </w:t>
    </w:r>
    <w:r w:rsidR="00AC4816" w:rsidRPr="00633290">
      <w:rPr>
        <w:rFonts w:ascii="Neue Frutiger World Book" w:hAnsi="Neue Frutiger World Book" w:cs="Neue Frutiger World Book"/>
        <w:sz w:val="16"/>
        <w:szCs w:val="16"/>
      </w:rPr>
      <w:t>Tanszék</w:t>
    </w:r>
  </w:p>
  <w:p w14:paraId="3A0CEFCC" w14:textId="77777777" w:rsidR="00AC4816" w:rsidRPr="00633290" w:rsidRDefault="00AC4816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 w:rsidRPr="00633290">
      <w:rPr>
        <w:rFonts w:ascii="Neue Frutiger World Book" w:hAnsi="Neue Frutiger World Book" w:cs="Neue Frutiger World Book"/>
        <w:sz w:val="16"/>
        <w:szCs w:val="16"/>
      </w:rPr>
      <w:t>1061 Budapest, Liszt Ferenc tér 8.</w:t>
    </w:r>
  </w:p>
  <w:p w14:paraId="1D5844F2" w14:textId="77777777" w:rsidR="00AC4816" w:rsidRPr="00633290" w:rsidRDefault="00AC4816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 w:rsidRPr="00633290">
      <w:rPr>
        <w:rFonts w:ascii="Neue Frutiger World Book" w:hAnsi="Neue Frutiger World Book" w:cs="Neue Frutiger World Book"/>
        <w:sz w:val="16"/>
        <w:szCs w:val="16"/>
      </w:rPr>
      <w:t>Központi telefonszám: (+36 1) 462 4600 ∙</w:t>
    </w:r>
    <w:r w:rsidR="00244F0A">
      <w:rPr>
        <w:rFonts w:ascii="Neue Frutiger World Book" w:hAnsi="Neue Frutiger World Book" w:cs="Neue Frutiger World Book"/>
        <w:sz w:val="16"/>
        <w:szCs w:val="16"/>
      </w:rPr>
      <w:t xml:space="preserve"> </w:t>
    </w:r>
    <w:r w:rsidRPr="00633290">
      <w:rPr>
        <w:rFonts w:ascii="Neue Frutiger World Book" w:hAnsi="Neue Frutiger World Book" w:cs="Neue Frutiger World Book"/>
        <w:sz w:val="16"/>
        <w:szCs w:val="16"/>
      </w:rPr>
      <w:t>lfze.hu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311F3" w14:textId="77777777" w:rsidR="000E6B2E" w:rsidRDefault="000E6B2E" w:rsidP="006E48CB">
      <w:r>
        <w:separator/>
      </w:r>
    </w:p>
  </w:footnote>
  <w:footnote w:type="continuationSeparator" w:id="0">
    <w:p w14:paraId="6744B8D7" w14:textId="77777777" w:rsidR="000E6B2E" w:rsidRDefault="000E6B2E" w:rsidP="006E4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612D7" w14:textId="77777777" w:rsidR="00451A9B" w:rsidRDefault="00451A9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39130" w14:textId="77777777" w:rsidR="006E48CB" w:rsidRPr="00A71658" w:rsidRDefault="00A115E8" w:rsidP="00A71658">
    <w:pPr>
      <w:pStyle w:val="lfej"/>
    </w:pPr>
    <w:r>
      <w:rPr>
        <w:noProof/>
      </w:rPr>
      <w:t xml:space="preserve"> </w:t>
    </w:r>
    <w:r w:rsidR="00A71658">
      <w:rPr>
        <w:noProof/>
      </w:rPr>
      <w:drawing>
        <wp:anchor distT="0" distB="0" distL="114300" distR="114300" simplePos="0" relativeHeight="251650048" behindDoc="1" locked="0" layoutInCell="1" allowOverlap="1" wp14:anchorId="28365E92" wp14:editId="48D6C59B">
          <wp:simplePos x="0" y="0"/>
          <wp:positionH relativeFrom="column">
            <wp:posOffset>18415</wp:posOffset>
          </wp:positionH>
          <wp:positionV relativeFrom="paragraph">
            <wp:posOffset>-3810</wp:posOffset>
          </wp:positionV>
          <wp:extent cx="2590800" cy="1066800"/>
          <wp:effectExtent l="19050" t="0" r="0" b="0"/>
          <wp:wrapNone/>
          <wp:docPr id="2" name="Kép 2" descr="C:\Users\Lehel\Desktop\Zeneakademia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hel\Desktop\Zeneakademia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48CB">
      <w:tab/>
    </w:r>
    <w:r w:rsidR="00A71658">
      <w:tab/>
    </w:r>
  </w:p>
  <w:p w14:paraId="5375B37B" w14:textId="77777777" w:rsidR="00A115E8" w:rsidRDefault="00A115E8" w:rsidP="00A115E8">
    <w:pPr>
      <w:pStyle w:val="lfej"/>
      <w:rPr>
        <w:sz w:val="28"/>
      </w:rPr>
    </w:pPr>
    <w:r>
      <w:rPr>
        <w:sz w:val="28"/>
      </w:rPr>
      <w:tab/>
    </w:r>
    <w:r>
      <w:rPr>
        <w:sz w:val="28"/>
      </w:rPr>
      <w:tab/>
    </w:r>
  </w:p>
  <w:p w14:paraId="657355BD" w14:textId="77777777" w:rsidR="00A115E8" w:rsidRPr="00A71658" w:rsidRDefault="00A115E8" w:rsidP="00A115E8">
    <w:pPr>
      <w:pStyle w:val="lfej"/>
      <w:rPr>
        <w:sz w:val="28"/>
        <w:szCs w:val="28"/>
      </w:rPr>
    </w:pPr>
    <w:r>
      <w:rPr>
        <w:sz w:val="28"/>
      </w:rPr>
      <w:tab/>
    </w:r>
  </w:p>
  <w:tbl>
    <w:tblPr>
      <w:tblStyle w:val="Rcsostblzat"/>
      <w:tblpPr w:leftFromText="142" w:rightFromText="142" w:vertAnchor="text" w:horzAnchor="margin" w:tblpXSpec="right" w:tblpY="1"/>
      <w:tblOverlap w:val="never"/>
      <w:tblW w:w="5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2"/>
    </w:tblGrid>
    <w:tr w:rsidR="001B0057" w14:paraId="4CBE7A0C" w14:textId="77777777" w:rsidTr="001B0057">
      <w:trPr>
        <w:trHeight w:val="801"/>
      </w:trPr>
      <w:tc>
        <w:tcPr>
          <w:tcW w:w="5142" w:type="dxa"/>
          <w:vAlign w:val="center"/>
        </w:tcPr>
        <w:p w14:paraId="14AD2E9F" w14:textId="77777777" w:rsidR="001B0057" w:rsidRPr="008C69E0" w:rsidRDefault="001B0057" w:rsidP="001B0057">
          <w:pPr>
            <w:pStyle w:val="lfej"/>
            <w:jc w:val="right"/>
            <w:rPr>
              <w:b/>
            </w:rPr>
          </w:pPr>
          <w:r w:rsidRPr="008C69E0">
            <w:rPr>
              <w:b/>
            </w:rPr>
            <w:t>A dokumentum címe</w:t>
          </w:r>
        </w:p>
        <w:p w14:paraId="52E24002" w14:textId="77777777" w:rsidR="001B0057" w:rsidRPr="001B0057" w:rsidRDefault="008C69E0" w:rsidP="008C69E0">
          <w:pPr>
            <w:pStyle w:val="lfej"/>
            <w:jc w:val="right"/>
          </w:pPr>
          <w:r w:rsidRPr="008C69E0">
            <w:rPr>
              <w:b/>
            </w:rPr>
            <w:t>EZ A RÉSZ TÖRÖLHETŐ</w:t>
          </w:r>
          <w:r w:rsidR="001B0057">
            <w:t xml:space="preserve">                   </w:t>
          </w:r>
        </w:p>
      </w:tc>
    </w:tr>
  </w:tbl>
  <w:p w14:paraId="425CF8B9" w14:textId="77777777" w:rsidR="00A71658" w:rsidRPr="00A71658" w:rsidRDefault="00A71658" w:rsidP="00A115E8">
    <w:pPr>
      <w:pStyle w:val="lfej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0F64F" w14:textId="77777777" w:rsidR="006E48CB" w:rsidRPr="00AF365C" w:rsidRDefault="00625CD3" w:rsidP="00AF365C">
    <w:pPr>
      <w:pStyle w:val="lfej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03CA941" wp14:editId="0235E634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27600" cy="1062000"/>
          <wp:effectExtent l="0" t="0" r="0" b="508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_h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01B89"/>
    <w:multiLevelType w:val="hybridMultilevel"/>
    <w:tmpl w:val="DD42D0F4"/>
    <w:numStyleLink w:val="Importlt5stlus"/>
  </w:abstractNum>
  <w:abstractNum w:abstractNumId="1" w15:restartNumberingAfterBreak="0">
    <w:nsid w:val="6BD4051A"/>
    <w:multiLevelType w:val="hybridMultilevel"/>
    <w:tmpl w:val="DD42D0F4"/>
    <w:styleLink w:val="Importlt5stlus"/>
    <w:lvl w:ilvl="0" w:tplc="D6B437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AFB22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389216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4878F6">
      <w:start w:val="1"/>
      <w:numFmt w:val="bullet"/>
      <w:lvlText w:val="·"/>
      <w:lvlJc w:val="left"/>
      <w:pPr>
        <w:tabs>
          <w:tab w:val="left" w:pos="720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4EFEEA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2A2D64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260984">
      <w:start w:val="1"/>
      <w:numFmt w:val="bullet"/>
      <w:lvlText w:val="·"/>
      <w:lvlJc w:val="left"/>
      <w:pPr>
        <w:tabs>
          <w:tab w:val="left" w:pos="720"/>
        </w:tabs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40BB68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0AF4E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B2E"/>
    <w:rsid w:val="000D119C"/>
    <w:rsid w:val="000D3F4F"/>
    <w:rsid w:val="000E6B2E"/>
    <w:rsid w:val="001228D5"/>
    <w:rsid w:val="001301C9"/>
    <w:rsid w:val="001659BB"/>
    <w:rsid w:val="001B0057"/>
    <w:rsid w:val="001D752C"/>
    <w:rsid w:val="001D7985"/>
    <w:rsid w:val="001E0754"/>
    <w:rsid w:val="0020030D"/>
    <w:rsid w:val="00240CCC"/>
    <w:rsid w:val="00244F0A"/>
    <w:rsid w:val="00263190"/>
    <w:rsid w:val="00322428"/>
    <w:rsid w:val="003579AF"/>
    <w:rsid w:val="003B570D"/>
    <w:rsid w:val="003B7750"/>
    <w:rsid w:val="003D2F67"/>
    <w:rsid w:val="003D5E3F"/>
    <w:rsid w:val="004178E4"/>
    <w:rsid w:val="00451A9B"/>
    <w:rsid w:val="004E2443"/>
    <w:rsid w:val="00502FEB"/>
    <w:rsid w:val="005560D4"/>
    <w:rsid w:val="00560173"/>
    <w:rsid w:val="00567629"/>
    <w:rsid w:val="0057563C"/>
    <w:rsid w:val="00582A1D"/>
    <w:rsid w:val="00587F27"/>
    <w:rsid w:val="005A7EA2"/>
    <w:rsid w:val="005C21C0"/>
    <w:rsid w:val="005E67DF"/>
    <w:rsid w:val="005E6F63"/>
    <w:rsid w:val="006063A8"/>
    <w:rsid w:val="00625CD3"/>
    <w:rsid w:val="00633290"/>
    <w:rsid w:val="00635B83"/>
    <w:rsid w:val="00637223"/>
    <w:rsid w:val="00645CFE"/>
    <w:rsid w:val="006C3E28"/>
    <w:rsid w:val="006E48CB"/>
    <w:rsid w:val="007029CE"/>
    <w:rsid w:val="007344C3"/>
    <w:rsid w:val="00743BE0"/>
    <w:rsid w:val="0079663E"/>
    <w:rsid w:val="008B1B21"/>
    <w:rsid w:val="008C69E0"/>
    <w:rsid w:val="008E089A"/>
    <w:rsid w:val="00926F13"/>
    <w:rsid w:val="00963AAF"/>
    <w:rsid w:val="009B39DA"/>
    <w:rsid w:val="009C220C"/>
    <w:rsid w:val="009E6545"/>
    <w:rsid w:val="00A115E8"/>
    <w:rsid w:val="00A4532F"/>
    <w:rsid w:val="00A71658"/>
    <w:rsid w:val="00AC4816"/>
    <w:rsid w:val="00AD2DE4"/>
    <w:rsid w:val="00AF365C"/>
    <w:rsid w:val="00AF66C2"/>
    <w:rsid w:val="00B9130F"/>
    <w:rsid w:val="00BE65ED"/>
    <w:rsid w:val="00C05E51"/>
    <w:rsid w:val="00C27885"/>
    <w:rsid w:val="00C7003E"/>
    <w:rsid w:val="00C7012E"/>
    <w:rsid w:val="00CB5AAC"/>
    <w:rsid w:val="00CF0F48"/>
    <w:rsid w:val="00D40727"/>
    <w:rsid w:val="00D56A33"/>
    <w:rsid w:val="00DC3113"/>
    <w:rsid w:val="00DD68C6"/>
    <w:rsid w:val="00DD6E08"/>
    <w:rsid w:val="00E16BE9"/>
    <w:rsid w:val="00E22097"/>
    <w:rsid w:val="00E50D6A"/>
    <w:rsid w:val="00EC6EE4"/>
    <w:rsid w:val="00F0428E"/>
    <w:rsid w:val="00F267A4"/>
    <w:rsid w:val="00F56F28"/>
    <w:rsid w:val="00F8283B"/>
    <w:rsid w:val="00FA75D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61399D"/>
  <w15:docId w15:val="{50A52255-C5EA-42BD-B562-6F8C5058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HAnsi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6B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paragraph" w:styleId="Cmsor1">
    <w:name w:val="heading 1"/>
    <w:basedOn w:val="Norml"/>
    <w:next w:val="Norml"/>
    <w:link w:val="Cmsor1Char"/>
    <w:uiPriority w:val="9"/>
    <w:qFormat/>
    <w:rsid w:val="009B39DA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B39DA"/>
    <w:pPr>
      <w:keepNext/>
      <w:keepLines/>
      <w:spacing w:before="200"/>
      <w:outlineLvl w:val="1"/>
    </w:pPr>
    <w:rPr>
      <w:rFonts w:eastAsiaTheme="majorEastAsia" w:cstheme="majorBidi"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B39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48C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E48CB"/>
  </w:style>
  <w:style w:type="paragraph" w:styleId="llb">
    <w:name w:val="footer"/>
    <w:basedOn w:val="Norml"/>
    <w:link w:val="llbChar"/>
    <w:uiPriority w:val="99"/>
    <w:unhideWhenUsed/>
    <w:rsid w:val="006E48C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E48CB"/>
  </w:style>
  <w:style w:type="paragraph" w:styleId="Buborkszveg">
    <w:name w:val="Balloon Text"/>
    <w:basedOn w:val="Norml"/>
    <w:link w:val="BuborkszvegChar"/>
    <w:uiPriority w:val="99"/>
    <w:semiHidden/>
    <w:unhideWhenUsed/>
    <w:rsid w:val="006E48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48C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A11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9B39DA"/>
    <w:rPr>
      <w:rFonts w:ascii="Trebuchet MS" w:eastAsiaTheme="majorEastAsia" w:hAnsi="Trebuchet MS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B39DA"/>
    <w:rPr>
      <w:rFonts w:ascii="Trebuchet MS" w:eastAsiaTheme="majorEastAsia" w:hAnsi="Trebuchet MS" w:cstheme="majorBidi"/>
      <w:bCs/>
      <w:sz w:val="26"/>
      <w:szCs w:val="26"/>
    </w:rPr>
  </w:style>
  <w:style w:type="paragraph" w:styleId="Idzet">
    <w:name w:val="Quote"/>
    <w:basedOn w:val="Norml"/>
    <w:next w:val="Norml"/>
    <w:link w:val="IdzetChar"/>
    <w:uiPriority w:val="29"/>
    <w:qFormat/>
    <w:rsid w:val="00A115E8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115E8"/>
    <w:rPr>
      <w:rFonts w:ascii="Georgia" w:hAnsi="Georgia"/>
      <w:i/>
      <w:iCs/>
      <w:color w:val="000000" w:themeColor="text1"/>
    </w:rPr>
  </w:style>
  <w:style w:type="paragraph" w:styleId="NormlWeb">
    <w:name w:val="Normal (Web)"/>
    <w:basedOn w:val="Norml"/>
    <w:uiPriority w:val="99"/>
    <w:semiHidden/>
    <w:unhideWhenUsed/>
    <w:rsid w:val="00645CF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msor3Char">
    <w:name w:val="Címsor 3 Char"/>
    <w:basedOn w:val="Bekezdsalapbettpusa"/>
    <w:link w:val="Cmsor3"/>
    <w:uiPriority w:val="9"/>
    <w:rsid w:val="009B39DA"/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styleId="Oldalszm">
    <w:name w:val="page number"/>
    <w:basedOn w:val="Bekezdsalapbettpusa"/>
    <w:uiPriority w:val="99"/>
    <w:unhideWhenUsed/>
    <w:rsid w:val="001B0057"/>
    <w:rPr>
      <w:rFonts w:eastAsiaTheme="minorEastAsia" w:cstheme="minorBidi"/>
      <w:bCs w:val="0"/>
      <w:iCs w:val="0"/>
      <w:szCs w:val="22"/>
      <w:lang w:val="hu-HU"/>
    </w:rPr>
  </w:style>
  <w:style w:type="table" w:customStyle="1" w:styleId="TableNormal">
    <w:name w:val="Table Normal"/>
    <w:rsid w:val="000E6B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lt5stlus">
    <w:name w:val="Importált 5 stílus"/>
    <w:rsid w:val="000E6B2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_KREATIV_STUDIO\Lev&#233;lpap&#237;rok%20fejl&#233;ccel\Karmester%20&#233;s%20Karvezet&#337;%20Tansz&#233;k\karmester_es_karvezeto_tanszek_pantone_hu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39544D-2C19-4AA7-A6DF-75A0BB0C7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karmester_es_karvezeto_tanszek_pantone_hu</Template>
  <TotalTime>0</TotalTime>
  <Pages>1</Pages>
  <Words>59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Liszt Ferenc Zeneművészeti Egyetem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</dc:creator>
  <cp:lastModifiedBy>Belicza Júlia</cp:lastModifiedBy>
  <cp:revision>2</cp:revision>
  <cp:lastPrinted>2013-10-07T19:27:00Z</cp:lastPrinted>
  <dcterms:created xsi:type="dcterms:W3CDTF">2021-12-23T13:14:00Z</dcterms:created>
  <dcterms:modified xsi:type="dcterms:W3CDTF">2021-12-23T13:14:00Z</dcterms:modified>
</cp:coreProperties>
</file>